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80" w:rsidRPr="00664663" w:rsidRDefault="0042720D" w:rsidP="00CF73F4">
      <w:pPr>
        <w:jc w:val="center"/>
        <w:rPr>
          <w:rFonts w:ascii="Arial" w:hAnsi="Arial" w:cs="Arial"/>
          <w:b/>
          <w:sz w:val="26"/>
          <w:u w:val="single"/>
        </w:rPr>
      </w:pPr>
      <w:r>
        <w:rPr>
          <w:rFonts w:ascii="Arial" w:hAnsi="Arial" w:cs="Arial"/>
          <w:b/>
          <w:sz w:val="26"/>
          <w:u w:val="single"/>
        </w:rPr>
        <w:t>Year 3</w:t>
      </w:r>
      <w:r w:rsidR="00CF73F4" w:rsidRPr="00664663">
        <w:rPr>
          <w:rFonts w:ascii="Arial" w:hAnsi="Arial" w:cs="Arial"/>
          <w:b/>
          <w:sz w:val="26"/>
          <w:u w:val="single"/>
        </w:rPr>
        <w:t xml:space="preserve"> </w:t>
      </w:r>
      <w:r w:rsidR="00B913A6" w:rsidRPr="00664663">
        <w:rPr>
          <w:rFonts w:ascii="Arial" w:hAnsi="Arial" w:cs="Arial"/>
          <w:b/>
          <w:sz w:val="26"/>
          <w:u w:val="single"/>
        </w:rPr>
        <w:t>Oak A</w:t>
      </w:r>
      <w:r w:rsidR="0003060A" w:rsidRPr="00664663">
        <w:rPr>
          <w:rFonts w:ascii="Arial" w:hAnsi="Arial" w:cs="Arial"/>
          <w:b/>
          <w:sz w:val="26"/>
          <w:u w:val="single"/>
        </w:rPr>
        <w:t>cademy resources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5244"/>
        <w:gridCol w:w="5245"/>
      </w:tblGrid>
      <w:tr w:rsidR="0003060A" w:rsidRPr="00664663" w:rsidTr="00A6472E">
        <w:tc>
          <w:tcPr>
            <w:tcW w:w="1129" w:type="dxa"/>
            <w:shd w:val="clear" w:color="auto" w:fill="D9D9D9" w:themeFill="background1" w:themeFillShade="D9"/>
          </w:tcPr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 xml:space="preserve">Week 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Subject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:rsidR="0003060A" w:rsidRPr="00664663" w:rsidRDefault="0003060A" w:rsidP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Amount of lessons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  <w:r w:rsidRPr="00664663">
              <w:rPr>
                <w:rFonts w:ascii="Arial" w:hAnsi="Arial" w:cs="Arial"/>
                <w:b/>
                <w:sz w:val="26"/>
              </w:rPr>
              <w:t>Link</w:t>
            </w:r>
          </w:p>
          <w:p w:rsidR="0003060A" w:rsidRPr="00664663" w:rsidRDefault="0003060A">
            <w:pPr>
              <w:rPr>
                <w:rFonts w:ascii="Arial" w:hAnsi="Arial" w:cs="Arial"/>
                <w:b/>
                <w:sz w:val="26"/>
              </w:rPr>
            </w:pP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CF73F4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1 </w:t>
            </w:r>
            <w:r w:rsidR="00B913A6" w:rsidRPr="00664663">
              <w:rPr>
                <w:rFonts w:ascii="Arial" w:hAnsi="Arial" w:cs="Arial"/>
                <w:sz w:val="26"/>
              </w:rPr>
              <w:t>and 2</w:t>
            </w:r>
          </w:p>
        </w:tc>
        <w:tc>
          <w:tcPr>
            <w:tcW w:w="2694" w:type="dxa"/>
          </w:tcPr>
          <w:p w:rsidR="00F46211" w:rsidRDefault="0003060A" w:rsidP="00F46211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English</w:t>
            </w:r>
            <w:r w:rsidR="00B913A6" w:rsidRPr="00664663">
              <w:rPr>
                <w:rFonts w:ascii="Arial" w:hAnsi="Arial" w:cs="Arial"/>
                <w:sz w:val="26"/>
              </w:rPr>
              <w:t xml:space="preserve"> – </w:t>
            </w:r>
          </w:p>
          <w:p w:rsidR="0003060A" w:rsidRPr="00664663" w:rsidRDefault="00F46211" w:rsidP="00F46211">
            <w:pPr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Monster Pizza- Instruction writing</w:t>
            </w:r>
          </w:p>
        </w:tc>
        <w:tc>
          <w:tcPr>
            <w:tcW w:w="5244" w:type="dxa"/>
          </w:tcPr>
          <w:p w:rsidR="00B913A6" w:rsidRPr="00664663" w:rsidRDefault="000D0CB1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There are 10 lessons in the unit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Please also complete Spelling Shed each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5" w:type="dxa"/>
          </w:tcPr>
          <w:p w:rsidR="000D0CB1" w:rsidRPr="00664663" w:rsidRDefault="00F46211">
            <w:pPr>
              <w:rPr>
                <w:rFonts w:ascii="Arial" w:hAnsi="Arial" w:cs="Arial"/>
                <w:sz w:val="26"/>
              </w:rPr>
            </w:pPr>
            <w:r w:rsidRPr="00F46211">
              <w:rPr>
                <w:rStyle w:val="Hyperlink"/>
                <w:rFonts w:ascii="Arial" w:hAnsi="Arial" w:cs="Arial"/>
                <w:sz w:val="26"/>
              </w:rPr>
              <w:t>https://classroom.thenational.academy/units/monster-pizza-instructions-9061</w:t>
            </w: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1</w:t>
            </w:r>
          </w:p>
        </w:tc>
        <w:tc>
          <w:tcPr>
            <w:tcW w:w="2694" w:type="dxa"/>
          </w:tcPr>
          <w:p w:rsidR="0003060A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Reading </w:t>
            </w:r>
            <w:r w:rsidR="00574290" w:rsidRPr="00664663">
              <w:rPr>
                <w:rFonts w:ascii="Arial" w:hAnsi="Arial" w:cs="Arial"/>
                <w:sz w:val="26"/>
              </w:rPr>
              <w:t xml:space="preserve">– </w:t>
            </w:r>
          </w:p>
          <w:p w:rsidR="00F46211" w:rsidRPr="00664663" w:rsidRDefault="00F46211">
            <w:pPr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Into the forest by Anthony Browne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03060A" w:rsidRPr="00664663" w:rsidRDefault="00B913A6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5 lessons</w:t>
            </w:r>
            <w:r w:rsidR="00574290" w:rsidRPr="00664663">
              <w:rPr>
                <w:rFonts w:ascii="Arial" w:hAnsi="Arial" w:cs="Arial"/>
                <w:sz w:val="26"/>
              </w:rPr>
              <w:t xml:space="preserve">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Please also read at least 3 times a week.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5" w:type="dxa"/>
          </w:tcPr>
          <w:p w:rsidR="000D0CB1" w:rsidRPr="00664663" w:rsidRDefault="00F46211">
            <w:pPr>
              <w:rPr>
                <w:rFonts w:ascii="Arial" w:hAnsi="Arial" w:cs="Arial"/>
                <w:sz w:val="26"/>
              </w:rPr>
            </w:pPr>
            <w:r w:rsidRPr="00F46211">
              <w:rPr>
                <w:rStyle w:val="Hyperlink"/>
                <w:rFonts w:ascii="Arial" w:hAnsi="Arial" w:cs="Arial"/>
                <w:sz w:val="26"/>
              </w:rPr>
              <w:t>https://classroom.thenational.academy/units/into-the-forest-by-anthony-browne-91e8</w:t>
            </w: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2</w:t>
            </w:r>
          </w:p>
        </w:tc>
        <w:tc>
          <w:tcPr>
            <w:tcW w:w="2694" w:type="dxa"/>
          </w:tcPr>
          <w:p w:rsidR="0003060A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Reading </w:t>
            </w:r>
            <w:r w:rsidR="00574290" w:rsidRPr="00664663">
              <w:rPr>
                <w:rFonts w:ascii="Arial" w:hAnsi="Arial" w:cs="Arial"/>
                <w:sz w:val="26"/>
              </w:rPr>
              <w:t xml:space="preserve">– </w:t>
            </w:r>
          </w:p>
          <w:p w:rsidR="00F46211" w:rsidRPr="00664663" w:rsidRDefault="00F46211">
            <w:pPr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Mulan by Michaela Morgan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03060A" w:rsidRPr="00664663" w:rsidRDefault="00574290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5 lessons – 1 per day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 w:rsidP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Please also read at least 3 times a week.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5" w:type="dxa"/>
          </w:tcPr>
          <w:p w:rsidR="00574290" w:rsidRPr="00664663" w:rsidRDefault="00F46211">
            <w:pPr>
              <w:rPr>
                <w:rFonts w:ascii="Arial" w:hAnsi="Arial" w:cs="Arial"/>
                <w:sz w:val="26"/>
              </w:rPr>
            </w:pPr>
            <w:r w:rsidRPr="00F46211">
              <w:rPr>
                <w:rStyle w:val="Hyperlink"/>
                <w:rFonts w:ascii="Arial" w:hAnsi="Arial" w:cs="Arial"/>
                <w:sz w:val="26"/>
              </w:rPr>
              <w:t>https://classroom.thenational.academy/units/mulan-by-michaela-morgan-6fb5</w:t>
            </w: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1</w:t>
            </w:r>
            <w:r w:rsidR="00F66B03" w:rsidRPr="00664663">
              <w:rPr>
                <w:rFonts w:ascii="Arial" w:hAnsi="Arial" w:cs="Arial"/>
                <w:sz w:val="26"/>
              </w:rPr>
              <w:t xml:space="preserve"> and 2</w:t>
            </w:r>
          </w:p>
        </w:tc>
        <w:tc>
          <w:tcPr>
            <w:tcW w:w="2694" w:type="dxa"/>
          </w:tcPr>
          <w:p w:rsidR="0003060A" w:rsidRPr="00664663" w:rsidRDefault="0003060A" w:rsidP="00F46211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Maths </w:t>
            </w:r>
            <w:r w:rsidR="00A6472E" w:rsidRPr="00664663">
              <w:rPr>
                <w:rFonts w:ascii="Arial" w:hAnsi="Arial" w:cs="Arial"/>
                <w:sz w:val="26"/>
              </w:rPr>
              <w:t xml:space="preserve">– </w:t>
            </w:r>
            <w:r w:rsidR="00F46211">
              <w:rPr>
                <w:rFonts w:ascii="Arial" w:hAnsi="Arial" w:cs="Arial"/>
                <w:sz w:val="26"/>
              </w:rPr>
              <w:t>Addition and Subtraction</w:t>
            </w:r>
          </w:p>
        </w:tc>
        <w:tc>
          <w:tcPr>
            <w:tcW w:w="5244" w:type="dxa"/>
          </w:tcPr>
          <w:p w:rsidR="00720E05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There are 1</w:t>
            </w:r>
            <w:r w:rsidR="00F46211">
              <w:rPr>
                <w:rFonts w:ascii="Arial" w:hAnsi="Arial" w:cs="Arial"/>
                <w:sz w:val="26"/>
              </w:rPr>
              <w:t>5</w:t>
            </w:r>
            <w:r w:rsidRPr="00664663">
              <w:rPr>
                <w:rFonts w:ascii="Arial" w:hAnsi="Arial" w:cs="Arial"/>
                <w:sz w:val="26"/>
              </w:rPr>
              <w:t xml:space="preserve"> lessons in the unit – 1 per day</w:t>
            </w:r>
            <w:r w:rsidR="00F46211">
              <w:rPr>
                <w:rFonts w:ascii="Arial" w:hAnsi="Arial" w:cs="Arial"/>
                <w:sz w:val="26"/>
              </w:rPr>
              <w:t xml:space="preserve"> with a few spare if you would like to try!</w:t>
            </w: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</w:p>
          <w:p w:rsidR="00F66B03" w:rsidRPr="00664663" w:rsidRDefault="00F66B03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Please also complete TT </w:t>
            </w:r>
            <w:proofErr w:type="spellStart"/>
            <w:r w:rsidRPr="00664663">
              <w:rPr>
                <w:rFonts w:ascii="Arial" w:hAnsi="Arial" w:cs="Arial"/>
                <w:sz w:val="26"/>
              </w:rPr>
              <w:t>Rockstars</w:t>
            </w:r>
            <w:proofErr w:type="spellEnd"/>
            <w:r w:rsidRPr="00664663">
              <w:rPr>
                <w:rFonts w:ascii="Arial" w:hAnsi="Arial" w:cs="Arial"/>
                <w:sz w:val="26"/>
              </w:rPr>
              <w:t xml:space="preserve"> each day</w:t>
            </w:r>
          </w:p>
        </w:tc>
        <w:tc>
          <w:tcPr>
            <w:tcW w:w="5245" w:type="dxa"/>
          </w:tcPr>
          <w:p w:rsidR="00F66B03" w:rsidRPr="00664663" w:rsidRDefault="00F46211">
            <w:pPr>
              <w:rPr>
                <w:rFonts w:ascii="Arial" w:hAnsi="Arial" w:cs="Arial"/>
                <w:sz w:val="26"/>
              </w:rPr>
            </w:pPr>
            <w:r w:rsidRPr="00F46211">
              <w:rPr>
                <w:rStyle w:val="Hyperlink"/>
                <w:rFonts w:ascii="Arial" w:hAnsi="Arial" w:cs="Arial"/>
                <w:sz w:val="26"/>
              </w:rPr>
              <w:t>https://classroom.thenational.academy/units/addition-and-subtraction-48c0</w:t>
            </w: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 w:rsidP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1</w:t>
            </w:r>
          </w:p>
        </w:tc>
        <w:tc>
          <w:tcPr>
            <w:tcW w:w="2694" w:type="dxa"/>
          </w:tcPr>
          <w:p w:rsidR="00CF73F4" w:rsidRDefault="0003060A" w:rsidP="00CF73F4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Topic – </w:t>
            </w:r>
          </w:p>
          <w:p w:rsidR="0003060A" w:rsidRPr="00664663" w:rsidRDefault="00F46211">
            <w:pPr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Geography- Oceans and Seas</w:t>
            </w:r>
          </w:p>
        </w:tc>
        <w:tc>
          <w:tcPr>
            <w:tcW w:w="5244" w:type="dxa"/>
          </w:tcPr>
          <w:p w:rsidR="0003060A" w:rsidRPr="00664663" w:rsidRDefault="00C017F5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There are 10 lessons in the unit – 2 per day</w:t>
            </w:r>
          </w:p>
        </w:tc>
        <w:tc>
          <w:tcPr>
            <w:tcW w:w="5245" w:type="dxa"/>
          </w:tcPr>
          <w:p w:rsidR="00F66B03" w:rsidRPr="00664663" w:rsidRDefault="00F46211">
            <w:pPr>
              <w:rPr>
                <w:rFonts w:ascii="Arial" w:hAnsi="Arial" w:cs="Arial"/>
                <w:sz w:val="26"/>
              </w:rPr>
            </w:pPr>
            <w:r w:rsidRPr="00F46211">
              <w:rPr>
                <w:rStyle w:val="Hyperlink"/>
                <w:rFonts w:ascii="Arial" w:hAnsi="Arial" w:cs="Arial"/>
                <w:sz w:val="26"/>
              </w:rPr>
              <w:t>https://classroom.thenational.academy/units/oceans-and-seas-a546</w:t>
            </w:r>
          </w:p>
        </w:tc>
      </w:tr>
      <w:tr w:rsidR="0003060A" w:rsidRPr="00664663" w:rsidTr="00A6472E">
        <w:tc>
          <w:tcPr>
            <w:tcW w:w="1129" w:type="dxa"/>
          </w:tcPr>
          <w:p w:rsidR="0003060A" w:rsidRPr="00664663" w:rsidRDefault="0003060A" w:rsidP="0003060A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>2</w:t>
            </w:r>
          </w:p>
        </w:tc>
        <w:tc>
          <w:tcPr>
            <w:tcW w:w="2694" w:type="dxa"/>
          </w:tcPr>
          <w:p w:rsidR="00CF73F4" w:rsidRDefault="0003060A" w:rsidP="00CF73F4">
            <w:pPr>
              <w:rPr>
                <w:rFonts w:ascii="Arial" w:hAnsi="Arial" w:cs="Arial"/>
                <w:sz w:val="26"/>
              </w:rPr>
            </w:pPr>
            <w:r w:rsidRPr="00664663">
              <w:rPr>
                <w:rFonts w:ascii="Arial" w:hAnsi="Arial" w:cs="Arial"/>
                <w:sz w:val="26"/>
              </w:rPr>
              <w:t xml:space="preserve">Topic – </w:t>
            </w:r>
          </w:p>
          <w:p w:rsidR="00C017F5" w:rsidRPr="00664663" w:rsidRDefault="00C017F5" w:rsidP="00CF73F4">
            <w:pPr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Science- Materials</w:t>
            </w:r>
          </w:p>
          <w:p w:rsidR="0003060A" w:rsidRPr="00664663" w:rsidRDefault="0003060A">
            <w:pPr>
              <w:rPr>
                <w:rFonts w:ascii="Arial" w:hAnsi="Arial" w:cs="Arial"/>
                <w:sz w:val="26"/>
              </w:rPr>
            </w:pPr>
          </w:p>
        </w:tc>
        <w:tc>
          <w:tcPr>
            <w:tcW w:w="5244" w:type="dxa"/>
          </w:tcPr>
          <w:p w:rsidR="00CA0055" w:rsidRPr="00664663" w:rsidRDefault="00C017F5" w:rsidP="00C017F5">
            <w:pPr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There are 6</w:t>
            </w:r>
            <w:r w:rsidR="00CA0055" w:rsidRPr="00664663">
              <w:rPr>
                <w:rFonts w:ascii="Arial" w:hAnsi="Arial" w:cs="Arial"/>
                <w:sz w:val="26"/>
              </w:rPr>
              <w:t xml:space="preserve"> lessons in the unit </w:t>
            </w:r>
            <w:r>
              <w:rPr>
                <w:rFonts w:ascii="Arial" w:hAnsi="Arial" w:cs="Arial"/>
                <w:sz w:val="26"/>
              </w:rPr>
              <w:t>– you can choose whether you would like to complete the extra lesson or not.</w:t>
            </w:r>
            <w:bookmarkStart w:id="0" w:name="_GoBack"/>
            <w:bookmarkEnd w:id="0"/>
          </w:p>
        </w:tc>
        <w:tc>
          <w:tcPr>
            <w:tcW w:w="5245" w:type="dxa"/>
          </w:tcPr>
          <w:p w:rsidR="00CA0055" w:rsidRPr="00664663" w:rsidRDefault="00C017F5">
            <w:pPr>
              <w:rPr>
                <w:rFonts w:ascii="Arial" w:hAnsi="Arial" w:cs="Arial"/>
                <w:sz w:val="26"/>
              </w:rPr>
            </w:pPr>
            <w:r w:rsidRPr="00C017F5">
              <w:rPr>
                <w:rStyle w:val="Hyperlink"/>
                <w:rFonts w:ascii="Arial" w:hAnsi="Arial" w:cs="Arial"/>
                <w:sz w:val="26"/>
              </w:rPr>
              <w:t xml:space="preserve">https://classroom.thenational.academy/units/materials-de3f </w:t>
            </w:r>
          </w:p>
          <w:p w:rsidR="0063005C" w:rsidRPr="00664663" w:rsidRDefault="0063005C">
            <w:pPr>
              <w:rPr>
                <w:rFonts w:ascii="Arial" w:hAnsi="Arial" w:cs="Arial"/>
                <w:sz w:val="26"/>
              </w:rPr>
            </w:pPr>
          </w:p>
        </w:tc>
      </w:tr>
    </w:tbl>
    <w:p w:rsidR="0003060A" w:rsidRPr="00664663" w:rsidRDefault="0003060A">
      <w:pPr>
        <w:rPr>
          <w:rFonts w:ascii="Arial" w:hAnsi="Arial" w:cs="Arial"/>
          <w:sz w:val="26"/>
        </w:rPr>
      </w:pPr>
    </w:p>
    <w:sectPr w:rsidR="0003060A" w:rsidRPr="00664663" w:rsidSect="00B913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777331"/>
    <w:multiLevelType w:val="hybridMultilevel"/>
    <w:tmpl w:val="1C4A8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0A"/>
    <w:rsid w:val="0003060A"/>
    <w:rsid w:val="000D0CB1"/>
    <w:rsid w:val="00172580"/>
    <w:rsid w:val="00376660"/>
    <w:rsid w:val="0042720D"/>
    <w:rsid w:val="004A551A"/>
    <w:rsid w:val="005021BB"/>
    <w:rsid w:val="00574290"/>
    <w:rsid w:val="0058533A"/>
    <w:rsid w:val="0063005C"/>
    <w:rsid w:val="00631C32"/>
    <w:rsid w:val="00664663"/>
    <w:rsid w:val="00720E05"/>
    <w:rsid w:val="00A6472E"/>
    <w:rsid w:val="00B913A6"/>
    <w:rsid w:val="00C017F5"/>
    <w:rsid w:val="00CA0055"/>
    <w:rsid w:val="00CF73F4"/>
    <w:rsid w:val="00F46211"/>
    <w:rsid w:val="00F6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73844-AB70-4BAB-B178-8B2BCE5B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06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060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913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B466841E</Template>
  <TotalTime>14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Mills</dc:creator>
  <cp:keywords/>
  <dc:description/>
  <cp:lastModifiedBy>A Webster</cp:lastModifiedBy>
  <cp:revision>3</cp:revision>
  <dcterms:created xsi:type="dcterms:W3CDTF">2020-11-04T17:12:00Z</dcterms:created>
  <dcterms:modified xsi:type="dcterms:W3CDTF">2020-11-04T17:26:00Z</dcterms:modified>
</cp:coreProperties>
</file>